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0EC8DF9F" w14:textId="0E298BFA" w:rsidR="00242F2F" w:rsidRDefault="009B2F8A" w:rsidP="00123A00">
      <w:pPr>
        <w:jc w:val="both"/>
      </w:pPr>
      <w:bookmarkStart w:id="0" w:name="_GoBack"/>
      <w:bookmarkEnd w:id="0"/>
      <w:r>
        <w:t xml:space="preserve">                                                        </w:t>
      </w:r>
      <w:r>
        <w:rPr>
          <w:noProof/>
          <w:lang w:eastAsia="en-NZ"/>
        </w:rPr>
        <w:drawing>
          <wp:inline distT="0" distB="0" distL="0" distR="0" wp14:anchorId="75FED52C" wp14:editId="4C45004E">
            <wp:extent cx="1781175" cy="1704975"/>
            <wp:effectExtent l="0" t="0" r="9525" b="9525"/>
            <wp:docPr id="3" name="irc_mi">
              <a:hlinkClick xmlns:a="http://schemas.openxmlformats.org/drawingml/2006/main" r:id="rId5"/>
            </wp:docPr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irc_mi">
                      <a:hlinkClick r:id="rId5"/>
                    </pic:cNvPr>
                    <pic:cNvPicPr/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81175" cy="17049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AEBAEEA" w14:textId="20614240" w:rsidR="009B2F8A" w:rsidRDefault="000D0ABF" w:rsidP="00123A00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Taranaki </w:t>
      </w:r>
      <w:r w:rsidR="00D10E67">
        <w:rPr>
          <w:sz w:val="28"/>
          <w:szCs w:val="28"/>
        </w:rPr>
        <w:t>B</w:t>
      </w:r>
      <w:r>
        <w:rPr>
          <w:sz w:val="28"/>
          <w:szCs w:val="28"/>
        </w:rPr>
        <w:t>ranch Ulysses Meeting Minutes</w:t>
      </w:r>
      <w:r w:rsidR="002F1E58">
        <w:rPr>
          <w:sz w:val="28"/>
          <w:szCs w:val="28"/>
        </w:rPr>
        <w:t xml:space="preserve"> Wednesday 19 June 2019</w:t>
      </w:r>
    </w:p>
    <w:p w14:paraId="20D33E90" w14:textId="48482282" w:rsidR="00D53702" w:rsidRDefault="00D53702" w:rsidP="00123A00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                         Venue: New Plymouth club</w:t>
      </w:r>
    </w:p>
    <w:p w14:paraId="1260ABB2" w14:textId="18E0DB57" w:rsidR="00C571C2" w:rsidRDefault="00C571C2" w:rsidP="00123A00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                              Meeting started 6 pm</w:t>
      </w:r>
    </w:p>
    <w:p w14:paraId="49E29236" w14:textId="738AB548" w:rsidR="00A2150E" w:rsidRDefault="001E0EA6" w:rsidP="00123A00">
      <w:pPr>
        <w:jc w:val="both"/>
        <w:rPr>
          <w:sz w:val="28"/>
          <w:szCs w:val="28"/>
        </w:rPr>
      </w:pPr>
      <w:r>
        <w:rPr>
          <w:sz w:val="28"/>
          <w:szCs w:val="28"/>
        </w:rPr>
        <w:t>Present: Graeme Weston # 56</w:t>
      </w:r>
      <w:r w:rsidR="00906149">
        <w:rPr>
          <w:sz w:val="28"/>
          <w:szCs w:val="28"/>
        </w:rPr>
        <w:t>86, Shane Le Breton, Andrew</w:t>
      </w:r>
      <w:r w:rsidR="00601027">
        <w:rPr>
          <w:sz w:val="28"/>
          <w:szCs w:val="28"/>
        </w:rPr>
        <w:t xml:space="preserve"> Pen</w:t>
      </w:r>
      <w:r w:rsidR="00403B3A">
        <w:rPr>
          <w:sz w:val="28"/>
          <w:szCs w:val="28"/>
        </w:rPr>
        <w:t>telow # 8533, Gemma Peyerl</w:t>
      </w:r>
      <w:r w:rsidR="00923EE7">
        <w:rPr>
          <w:sz w:val="28"/>
          <w:szCs w:val="28"/>
        </w:rPr>
        <w:t xml:space="preserve"> # 9484, Martin Peyerl # 9483, </w:t>
      </w:r>
      <w:r w:rsidR="00282979">
        <w:rPr>
          <w:sz w:val="28"/>
          <w:szCs w:val="28"/>
        </w:rPr>
        <w:t>Suz</w:t>
      </w:r>
      <w:r w:rsidR="006158E5">
        <w:rPr>
          <w:sz w:val="28"/>
          <w:szCs w:val="28"/>
        </w:rPr>
        <w:t>y</w:t>
      </w:r>
      <w:r w:rsidR="00282979">
        <w:rPr>
          <w:sz w:val="28"/>
          <w:szCs w:val="28"/>
        </w:rPr>
        <w:t xml:space="preserve"> Pentelow # 8532, Alan Foster</w:t>
      </w:r>
      <w:r w:rsidR="008B1A7C">
        <w:rPr>
          <w:sz w:val="28"/>
          <w:szCs w:val="28"/>
        </w:rPr>
        <w:t xml:space="preserve"> # 9050, Harry Bayliss # 9680, Blair Campbell # </w:t>
      </w:r>
      <w:r w:rsidR="00F20504">
        <w:rPr>
          <w:sz w:val="28"/>
          <w:szCs w:val="28"/>
        </w:rPr>
        <w:t>2772.</w:t>
      </w:r>
    </w:p>
    <w:p w14:paraId="1EC5390D" w14:textId="1A9BFAD5" w:rsidR="002572E1" w:rsidRDefault="002572E1" w:rsidP="00123A00">
      <w:pPr>
        <w:pStyle w:val="ListParagraph"/>
        <w:numPr>
          <w:ilvl w:val="0"/>
          <w:numId w:val="2"/>
        </w:numPr>
        <w:jc w:val="both"/>
        <w:rPr>
          <w:sz w:val="28"/>
          <w:szCs w:val="28"/>
        </w:rPr>
      </w:pPr>
      <w:r>
        <w:rPr>
          <w:sz w:val="28"/>
          <w:szCs w:val="28"/>
        </w:rPr>
        <w:t>Apologies: Bill kidney</w:t>
      </w:r>
      <w:r w:rsidR="00E42934">
        <w:rPr>
          <w:sz w:val="28"/>
          <w:szCs w:val="28"/>
        </w:rPr>
        <w:t xml:space="preserve"> # 7217. Moved Suz</w:t>
      </w:r>
      <w:r w:rsidR="00584719">
        <w:rPr>
          <w:sz w:val="28"/>
          <w:szCs w:val="28"/>
        </w:rPr>
        <w:t>y</w:t>
      </w:r>
      <w:r w:rsidR="009977E9">
        <w:rPr>
          <w:sz w:val="28"/>
          <w:szCs w:val="28"/>
        </w:rPr>
        <w:t>; seconded Blair</w:t>
      </w:r>
    </w:p>
    <w:p w14:paraId="40BBA4FB" w14:textId="6B44AFF0" w:rsidR="00E42934" w:rsidRDefault="009977E9" w:rsidP="00123A00">
      <w:pPr>
        <w:pStyle w:val="ListParagraph"/>
        <w:numPr>
          <w:ilvl w:val="0"/>
          <w:numId w:val="2"/>
        </w:numPr>
        <w:jc w:val="both"/>
        <w:rPr>
          <w:sz w:val="28"/>
          <w:szCs w:val="28"/>
        </w:rPr>
      </w:pPr>
      <w:r>
        <w:rPr>
          <w:sz w:val="28"/>
          <w:szCs w:val="28"/>
        </w:rPr>
        <w:t>Minutes</w:t>
      </w:r>
      <w:r w:rsidR="00DC628C">
        <w:rPr>
          <w:sz w:val="28"/>
          <w:szCs w:val="28"/>
        </w:rPr>
        <w:t xml:space="preserve">: </w:t>
      </w:r>
      <w:r w:rsidR="00650E55">
        <w:rPr>
          <w:sz w:val="28"/>
          <w:szCs w:val="28"/>
        </w:rPr>
        <w:t>Passed as true and correct</w:t>
      </w:r>
      <w:r w:rsidR="00997C7C">
        <w:rPr>
          <w:sz w:val="28"/>
          <w:szCs w:val="28"/>
        </w:rPr>
        <w:t>. Moved Graeme; seconded Andrew</w:t>
      </w:r>
    </w:p>
    <w:p w14:paraId="451E6E84" w14:textId="1684246A" w:rsidR="00997C7C" w:rsidRDefault="00997C7C" w:rsidP="00123A00">
      <w:pPr>
        <w:pStyle w:val="ListParagraph"/>
        <w:numPr>
          <w:ilvl w:val="0"/>
          <w:numId w:val="2"/>
        </w:numPr>
        <w:jc w:val="both"/>
        <w:rPr>
          <w:sz w:val="28"/>
          <w:szCs w:val="28"/>
        </w:rPr>
      </w:pPr>
      <w:r>
        <w:rPr>
          <w:sz w:val="28"/>
          <w:szCs w:val="28"/>
        </w:rPr>
        <w:t>Matters arising</w:t>
      </w:r>
      <w:r w:rsidR="00C3391E">
        <w:rPr>
          <w:sz w:val="28"/>
          <w:szCs w:val="28"/>
        </w:rPr>
        <w:t xml:space="preserve">: The Volcano café we visited on </w:t>
      </w:r>
      <w:r w:rsidR="00BD21F3">
        <w:rPr>
          <w:sz w:val="28"/>
          <w:szCs w:val="28"/>
        </w:rPr>
        <w:t xml:space="preserve">our </w:t>
      </w:r>
      <w:r w:rsidR="0008357A">
        <w:rPr>
          <w:sz w:val="28"/>
          <w:szCs w:val="28"/>
        </w:rPr>
        <w:t xml:space="preserve">monthly </w:t>
      </w:r>
      <w:r w:rsidR="00BD21F3">
        <w:rPr>
          <w:sz w:val="28"/>
          <w:szCs w:val="28"/>
        </w:rPr>
        <w:t xml:space="preserve">club ride was very good and it was suggested </w:t>
      </w:r>
      <w:r w:rsidR="00012C4C">
        <w:rPr>
          <w:sz w:val="28"/>
          <w:szCs w:val="28"/>
        </w:rPr>
        <w:t xml:space="preserve">by </w:t>
      </w:r>
      <w:r w:rsidR="0008357A">
        <w:rPr>
          <w:sz w:val="28"/>
          <w:szCs w:val="28"/>
        </w:rPr>
        <w:t xml:space="preserve">Shane </w:t>
      </w:r>
      <w:r w:rsidR="00BD21F3">
        <w:rPr>
          <w:sz w:val="28"/>
          <w:szCs w:val="28"/>
        </w:rPr>
        <w:t xml:space="preserve">we try it again in the future for one of our </w:t>
      </w:r>
      <w:r w:rsidR="008F5C40">
        <w:rPr>
          <w:sz w:val="28"/>
          <w:szCs w:val="28"/>
        </w:rPr>
        <w:t xml:space="preserve">Monthly Sunday lunches. </w:t>
      </w:r>
      <w:r w:rsidR="00012C4C">
        <w:rPr>
          <w:sz w:val="28"/>
          <w:szCs w:val="28"/>
        </w:rPr>
        <w:t xml:space="preserve"> </w:t>
      </w:r>
      <w:r w:rsidR="00053A16">
        <w:rPr>
          <w:sz w:val="28"/>
          <w:szCs w:val="28"/>
        </w:rPr>
        <w:t xml:space="preserve">Whangamomona club overnighter </w:t>
      </w:r>
      <w:r w:rsidR="00D4544C">
        <w:rPr>
          <w:sz w:val="28"/>
          <w:szCs w:val="28"/>
        </w:rPr>
        <w:t xml:space="preserve">was a great success and Andrew was thanked for </w:t>
      </w:r>
      <w:r w:rsidR="00122463">
        <w:rPr>
          <w:sz w:val="28"/>
          <w:szCs w:val="28"/>
        </w:rPr>
        <w:t xml:space="preserve">organizing it and looking after us all. </w:t>
      </w:r>
      <w:r w:rsidR="009E1611">
        <w:rPr>
          <w:sz w:val="28"/>
          <w:szCs w:val="28"/>
        </w:rPr>
        <w:t xml:space="preserve">Gemma started </w:t>
      </w:r>
      <w:r w:rsidR="00122463">
        <w:rPr>
          <w:sz w:val="28"/>
          <w:szCs w:val="28"/>
        </w:rPr>
        <w:t xml:space="preserve">some discussion about the </w:t>
      </w:r>
      <w:r w:rsidR="00E737A9">
        <w:rPr>
          <w:sz w:val="28"/>
          <w:szCs w:val="28"/>
        </w:rPr>
        <w:t xml:space="preserve">rules for rides. </w:t>
      </w:r>
      <w:r w:rsidR="002E4842">
        <w:rPr>
          <w:sz w:val="28"/>
          <w:szCs w:val="28"/>
        </w:rPr>
        <w:t>It</w:t>
      </w:r>
      <w:r w:rsidR="00573CD5">
        <w:rPr>
          <w:sz w:val="28"/>
          <w:szCs w:val="28"/>
        </w:rPr>
        <w:t xml:space="preserve"> was decided the organizer decides who leads and Graeme </w:t>
      </w:r>
      <w:r w:rsidR="00077A3A">
        <w:rPr>
          <w:sz w:val="28"/>
          <w:szCs w:val="28"/>
        </w:rPr>
        <w:t xml:space="preserve">suggested we could have turns being tail end Charlie </w:t>
      </w:r>
      <w:r w:rsidR="00240767">
        <w:rPr>
          <w:sz w:val="28"/>
          <w:szCs w:val="28"/>
        </w:rPr>
        <w:t xml:space="preserve">and the rider in charge </w:t>
      </w:r>
      <w:r w:rsidR="00EB5039">
        <w:rPr>
          <w:sz w:val="28"/>
          <w:szCs w:val="28"/>
        </w:rPr>
        <w:t xml:space="preserve">will also work this out. </w:t>
      </w:r>
      <w:r w:rsidR="005945BC">
        <w:rPr>
          <w:sz w:val="28"/>
          <w:szCs w:val="28"/>
        </w:rPr>
        <w:t xml:space="preserve">If we are changing roads </w:t>
      </w:r>
      <w:r w:rsidR="00B13210">
        <w:rPr>
          <w:sz w:val="28"/>
          <w:szCs w:val="28"/>
        </w:rPr>
        <w:t>it’s</w:t>
      </w:r>
      <w:r w:rsidR="005945BC">
        <w:rPr>
          <w:sz w:val="28"/>
          <w:szCs w:val="28"/>
        </w:rPr>
        <w:t xml:space="preserve"> important to make sure the</w:t>
      </w:r>
      <w:r w:rsidR="004A4200">
        <w:rPr>
          <w:sz w:val="28"/>
          <w:szCs w:val="28"/>
        </w:rPr>
        <w:t xml:space="preserve"> person </w:t>
      </w:r>
      <w:r w:rsidR="00206EB0">
        <w:rPr>
          <w:sz w:val="28"/>
          <w:szCs w:val="28"/>
        </w:rPr>
        <w:t>behind</w:t>
      </w:r>
      <w:r w:rsidR="009A2697">
        <w:rPr>
          <w:sz w:val="28"/>
          <w:szCs w:val="28"/>
        </w:rPr>
        <w:t xml:space="preserve"> knows</w:t>
      </w:r>
      <w:r w:rsidR="004A4200">
        <w:rPr>
          <w:sz w:val="28"/>
          <w:szCs w:val="28"/>
        </w:rPr>
        <w:t xml:space="preserve"> </w:t>
      </w:r>
      <w:r w:rsidR="00E2373C">
        <w:rPr>
          <w:sz w:val="28"/>
          <w:szCs w:val="28"/>
        </w:rPr>
        <w:t>so wait for</w:t>
      </w:r>
      <w:r w:rsidR="00B7634B">
        <w:rPr>
          <w:sz w:val="28"/>
          <w:szCs w:val="28"/>
        </w:rPr>
        <w:t xml:space="preserve"> them at the turn off. </w:t>
      </w:r>
      <w:r w:rsidR="00206EB0">
        <w:rPr>
          <w:sz w:val="28"/>
          <w:szCs w:val="28"/>
        </w:rPr>
        <w:t xml:space="preserve">Tail end Charlie must stay at the back. </w:t>
      </w:r>
      <w:r w:rsidR="00E2373C">
        <w:rPr>
          <w:sz w:val="28"/>
          <w:szCs w:val="28"/>
        </w:rPr>
        <w:t xml:space="preserve">Harry is to get a Taranaki secretary badge and two </w:t>
      </w:r>
      <w:r w:rsidR="00597151">
        <w:rPr>
          <w:sz w:val="28"/>
          <w:szCs w:val="28"/>
        </w:rPr>
        <w:t xml:space="preserve">committee badges. It was suggested </w:t>
      </w:r>
      <w:r w:rsidR="00C1054B">
        <w:rPr>
          <w:sz w:val="28"/>
          <w:szCs w:val="28"/>
        </w:rPr>
        <w:t>we catch up more often for events and Shane thought we could do some book a bach trips wher</w:t>
      </w:r>
      <w:r w:rsidR="006E0982">
        <w:rPr>
          <w:sz w:val="28"/>
          <w:szCs w:val="28"/>
        </w:rPr>
        <w:t xml:space="preserve">e we could all stay together. </w:t>
      </w:r>
    </w:p>
    <w:p w14:paraId="5658879A" w14:textId="570A394F" w:rsidR="00666D4D" w:rsidRDefault="00666D4D" w:rsidP="00123A00">
      <w:pPr>
        <w:pStyle w:val="ListParagraph"/>
        <w:numPr>
          <w:ilvl w:val="0"/>
          <w:numId w:val="2"/>
        </w:num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Financial report: </w:t>
      </w:r>
      <w:r w:rsidR="00A0628C">
        <w:rPr>
          <w:sz w:val="28"/>
          <w:szCs w:val="28"/>
        </w:rPr>
        <w:t>Moved as correct and bills passed for payment.</w:t>
      </w:r>
    </w:p>
    <w:p w14:paraId="3E4580ED" w14:textId="0848A914" w:rsidR="00A0628C" w:rsidRDefault="00310160" w:rsidP="00123A00">
      <w:pPr>
        <w:pStyle w:val="ListParagraph"/>
        <w:numPr>
          <w:ilvl w:val="0"/>
          <w:numId w:val="2"/>
        </w:num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Rides: </w:t>
      </w:r>
      <w:r w:rsidR="00C83D90">
        <w:rPr>
          <w:sz w:val="28"/>
          <w:szCs w:val="28"/>
        </w:rPr>
        <w:t>21/7/2019 ride is to Waitotara</w:t>
      </w:r>
      <w:r w:rsidR="00E00109">
        <w:rPr>
          <w:sz w:val="28"/>
          <w:szCs w:val="28"/>
        </w:rPr>
        <w:t xml:space="preserve"> Hotel. Lead </w:t>
      </w:r>
      <w:r w:rsidR="009B223D">
        <w:rPr>
          <w:sz w:val="28"/>
          <w:szCs w:val="28"/>
        </w:rPr>
        <w:t xml:space="preserve">rider </w:t>
      </w:r>
      <w:r w:rsidR="00E00109">
        <w:rPr>
          <w:sz w:val="28"/>
          <w:szCs w:val="28"/>
        </w:rPr>
        <w:t>is Ray</w:t>
      </w:r>
      <w:r w:rsidR="00857BAD">
        <w:rPr>
          <w:sz w:val="28"/>
          <w:szCs w:val="28"/>
        </w:rPr>
        <w:t>. Leaving Inglewood at 10.30 am.</w:t>
      </w:r>
      <w:r w:rsidR="00685D01">
        <w:rPr>
          <w:sz w:val="28"/>
          <w:szCs w:val="28"/>
        </w:rPr>
        <w:t xml:space="preserve"> There was more discussion on the way we run </w:t>
      </w:r>
      <w:r w:rsidR="00854FCF">
        <w:rPr>
          <w:sz w:val="28"/>
          <w:szCs w:val="28"/>
        </w:rPr>
        <w:t>these,</w:t>
      </w:r>
      <w:r w:rsidR="00685D01">
        <w:rPr>
          <w:sz w:val="28"/>
          <w:szCs w:val="28"/>
        </w:rPr>
        <w:t xml:space="preserve"> and </w:t>
      </w:r>
      <w:r w:rsidR="00310FB1">
        <w:rPr>
          <w:sz w:val="28"/>
          <w:szCs w:val="28"/>
        </w:rPr>
        <w:t>Alan commented he liked how Martin does it with a detailed briefing</w:t>
      </w:r>
      <w:r w:rsidR="00932917">
        <w:rPr>
          <w:sz w:val="28"/>
          <w:szCs w:val="28"/>
        </w:rPr>
        <w:t xml:space="preserve"> and checking at turn off points everyone is alright. </w:t>
      </w:r>
      <w:r w:rsidR="00854FCF">
        <w:rPr>
          <w:sz w:val="28"/>
          <w:szCs w:val="28"/>
        </w:rPr>
        <w:t xml:space="preserve">It was suggested on the way home that those who wanted to </w:t>
      </w:r>
      <w:r w:rsidR="00373844">
        <w:rPr>
          <w:sz w:val="28"/>
          <w:szCs w:val="28"/>
        </w:rPr>
        <w:t xml:space="preserve">make their way home away from the group was fine </w:t>
      </w:r>
      <w:r w:rsidR="009B223D">
        <w:rPr>
          <w:sz w:val="28"/>
          <w:szCs w:val="28"/>
        </w:rPr>
        <w:t>so</w:t>
      </w:r>
      <w:r w:rsidR="00373844">
        <w:rPr>
          <w:sz w:val="28"/>
          <w:szCs w:val="28"/>
        </w:rPr>
        <w:t xml:space="preserve"> long as everyone knew.</w:t>
      </w:r>
    </w:p>
    <w:p w14:paraId="61F5C21A" w14:textId="77777777" w:rsidR="00D4521E" w:rsidRDefault="006F5EEA" w:rsidP="00123A00">
      <w:pPr>
        <w:pStyle w:val="ListParagraph"/>
        <w:numPr>
          <w:ilvl w:val="0"/>
          <w:numId w:val="2"/>
        </w:numPr>
        <w:jc w:val="both"/>
        <w:rPr>
          <w:sz w:val="28"/>
          <w:szCs w:val="28"/>
        </w:rPr>
      </w:pPr>
      <w:r>
        <w:rPr>
          <w:sz w:val="28"/>
          <w:szCs w:val="28"/>
        </w:rPr>
        <w:lastRenderedPageBreak/>
        <w:t>General business: There was a vote on the new logo and the results were</w:t>
      </w:r>
      <w:r w:rsidR="009B223D">
        <w:rPr>
          <w:sz w:val="28"/>
          <w:szCs w:val="28"/>
        </w:rPr>
        <w:t>:</w:t>
      </w:r>
      <w:r>
        <w:rPr>
          <w:sz w:val="28"/>
          <w:szCs w:val="28"/>
        </w:rPr>
        <w:t xml:space="preserve"> </w:t>
      </w:r>
      <w:r w:rsidR="009B223D">
        <w:rPr>
          <w:sz w:val="28"/>
          <w:szCs w:val="28"/>
        </w:rPr>
        <w:t>six</w:t>
      </w:r>
      <w:r w:rsidR="001106C9">
        <w:rPr>
          <w:sz w:val="28"/>
          <w:szCs w:val="28"/>
        </w:rPr>
        <w:t xml:space="preserve"> for the logo with the yellow sunrise above the old man </w:t>
      </w:r>
      <w:r w:rsidR="005A4947">
        <w:rPr>
          <w:sz w:val="28"/>
          <w:szCs w:val="28"/>
        </w:rPr>
        <w:t>and the Taranaki name below</w:t>
      </w:r>
      <w:r w:rsidR="004156F3">
        <w:rPr>
          <w:sz w:val="28"/>
          <w:szCs w:val="28"/>
        </w:rPr>
        <w:t xml:space="preserve">. Then </w:t>
      </w:r>
      <w:r w:rsidR="009B223D">
        <w:rPr>
          <w:sz w:val="28"/>
          <w:szCs w:val="28"/>
        </w:rPr>
        <w:t xml:space="preserve">the </w:t>
      </w:r>
      <w:r w:rsidR="004156F3">
        <w:rPr>
          <w:sz w:val="28"/>
          <w:szCs w:val="28"/>
        </w:rPr>
        <w:t xml:space="preserve">other </w:t>
      </w:r>
      <w:r w:rsidR="009B223D">
        <w:rPr>
          <w:sz w:val="28"/>
          <w:szCs w:val="28"/>
        </w:rPr>
        <w:t>three</w:t>
      </w:r>
      <w:r w:rsidR="004156F3">
        <w:rPr>
          <w:sz w:val="28"/>
          <w:szCs w:val="28"/>
        </w:rPr>
        <w:t xml:space="preserve"> votes were spread over three other choices. </w:t>
      </w:r>
      <w:r w:rsidR="009B223D">
        <w:rPr>
          <w:sz w:val="28"/>
          <w:szCs w:val="28"/>
        </w:rPr>
        <w:t>T</w:t>
      </w:r>
      <w:r w:rsidR="00F32101">
        <w:rPr>
          <w:sz w:val="28"/>
          <w:szCs w:val="28"/>
        </w:rPr>
        <w:t xml:space="preserve">o start with we are going to have </w:t>
      </w:r>
      <w:r w:rsidR="00123A00">
        <w:rPr>
          <w:sz w:val="28"/>
          <w:szCs w:val="28"/>
        </w:rPr>
        <w:t xml:space="preserve">a </w:t>
      </w:r>
      <w:r w:rsidR="00F32101">
        <w:rPr>
          <w:sz w:val="28"/>
          <w:szCs w:val="28"/>
        </w:rPr>
        <w:t xml:space="preserve">banner made up with our new </w:t>
      </w:r>
      <w:r w:rsidR="00123A00">
        <w:rPr>
          <w:sz w:val="28"/>
          <w:szCs w:val="28"/>
        </w:rPr>
        <w:t>l</w:t>
      </w:r>
      <w:r w:rsidR="00F32101">
        <w:rPr>
          <w:sz w:val="28"/>
          <w:szCs w:val="28"/>
        </w:rPr>
        <w:t>ogo</w:t>
      </w:r>
      <w:r w:rsidR="00123A00">
        <w:rPr>
          <w:sz w:val="28"/>
          <w:szCs w:val="28"/>
        </w:rPr>
        <w:t>,</w:t>
      </w:r>
      <w:r w:rsidR="00B45AFC">
        <w:rPr>
          <w:sz w:val="28"/>
          <w:szCs w:val="28"/>
        </w:rPr>
        <w:t xml:space="preserve"> and perhaps later a sh</w:t>
      </w:r>
      <w:r w:rsidR="006C6C59">
        <w:rPr>
          <w:sz w:val="28"/>
          <w:szCs w:val="28"/>
        </w:rPr>
        <w:t>i</w:t>
      </w:r>
      <w:r w:rsidR="00B45AFC">
        <w:rPr>
          <w:sz w:val="28"/>
          <w:szCs w:val="28"/>
        </w:rPr>
        <w:t>rt</w:t>
      </w:r>
      <w:r w:rsidR="006C6C59">
        <w:rPr>
          <w:sz w:val="28"/>
          <w:szCs w:val="28"/>
        </w:rPr>
        <w:t xml:space="preserve"> and badges. </w:t>
      </w:r>
    </w:p>
    <w:p w14:paraId="074019F8" w14:textId="77777777" w:rsidR="00D4521E" w:rsidRDefault="006C6C59" w:rsidP="00D4521E">
      <w:pPr>
        <w:pStyle w:val="ListParagraph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AGM meeting minutes to be discussed at next meeting. </w:t>
      </w:r>
      <w:r w:rsidR="0099675C">
        <w:rPr>
          <w:sz w:val="28"/>
          <w:szCs w:val="28"/>
        </w:rPr>
        <w:t xml:space="preserve">Next </w:t>
      </w:r>
      <w:r w:rsidR="00123A00">
        <w:rPr>
          <w:sz w:val="28"/>
          <w:szCs w:val="28"/>
        </w:rPr>
        <w:t>year’s</w:t>
      </w:r>
      <w:r w:rsidR="0099675C">
        <w:rPr>
          <w:sz w:val="28"/>
          <w:szCs w:val="28"/>
        </w:rPr>
        <w:t xml:space="preserve"> AGM to be held at the New Plymouth </w:t>
      </w:r>
      <w:r w:rsidR="00123A00">
        <w:rPr>
          <w:sz w:val="28"/>
          <w:szCs w:val="28"/>
        </w:rPr>
        <w:t>C</w:t>
      </w:r>
      <w:r w:rsidR="0099675C">
        <w:rPr>
          <w:sz w:val="28"/>
          <w:szCs w:val="28"/>
        </w:rPr>
        <w:t>lub</w:t>
      </w:r>
      <w:r w:rsidR="00C504C2">
        <w:rPr>
          <w:sz w:val="28"/>
          <w:szCs w:val="28"/>
        </w:rPr>
        <w:t xml:space="preserve">. </w:t>
      </w:r>
    </w:p>
    <w:p w14:paraId="0C2D2FDB" w14:textId="77777777" w:rsidR="00D4521E" w:rsidRDefault="00C504C2" w:rsidP="00D4521E">
      <w:pPr>
        <w:pStyle w:val="ListParagraph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Gemma suggested </w:t>
      </w:r>
      <w:r w:rsidR="00DD7388">
        <w:rPr>
          <w:sz w:val="28"/>
          <w:szCs w:val="28"/>
        </w:rPr>
        <w:t xml:space="preserve">we be more proactive </w:t>
      </w:r>
      <w:r w:rsidR="00E3250C">
        <w:rPr>
          <w:sz w:val="28"/>
          <w:szCs w:val="28"/>
        </w:rPr>
        <w:t xml:space="preserve">and </w:t>
      </w:r>
      <w:r>
        <w:rPr>
          <w:sz w:val="28"/>
          <w:szCs w:val="28"/>
        </w:rPr>
        <w:t>hav</w:t>
      </w:r>
      <w:r w:rsidR="00E3250C">
        <w:rPr>
          <w:sz w:val="28"/>
          <w:szCs w:val="28"/>
        </w:rPr>
        <w:t>e</w:t>
      </w:r>
      <w:r>
        <w:rPr>
          <w:sz w:val="28"/>
          <w:szCs w:val="28"/>
        </w:rPr>
        <w:t xml:space="preserve"> a group</w:t>
      </w:r>
      <w:r w:rsidR="001F7F31">
        <w:rPr>
          <w:sz w:val="28"/>
          <w:szCs w:val="28"/>
        </w:rPr>
        <w:t xml:space="preserve"> looking</w:t>
      </w:r>
      <w:r>
        <w:rPr>
          <w:sz w:val="28"/>
          <w:szCs w:val="28"/>
        </w:rPr>
        <w:t xml:space="preserve"> in</w:t>
      </w:r>
      <w:r w:rsidR="004366BC">
        <w:rPr>
          <w:sz w:val="28"/>
          <w:szCs w:val="28"/>
        </w:rPr>
        <w:t>to things for us to do</w:t>
      </w:r>
      <w:r w:rsidR="00570FB1">
        <w:rPr>
          <w:sz w:val="28"/>
          <w:szCs w:val="28"/>
        </w:rPr>
        <w:t xml:space="preserve"> and</w:t>
      </w:r>
      <w:r w:rsidR="001F7F31">
        <w:rPr>
          <w:sz w:val="28"/>
          <w:szCs w:val="28"/>
        </w:rPr>
        <w:t xml:space="preserve"> p</w:t>
      </w:r>
      <w:r w:rsidR="00443EB0">
        <w:rPr>
          <w:sz w:val="28"/>
          <w:szCs w:val="28"/>
        </w:rPr>
        <w:t>laces to</w:t>
      </w:r>
      <w:r w:rsidR="00570FB1">
        <w:rPr>
          <w:sz w:val="28"/>
          <w:szCs w:val="28"/>
        </w:rPr>
        <w:t xml:space="preserve"> go</w:t>
      </w:r>
      <w:r w:rsidR="006463B6">
        <w:rPr>
          <w:sz w:val="28"/>
          <w:szCs w:val="28"/>
        </w:rPr>
        <w:t xml:space="preserve"> </w:t>
      </w:r>
      <w:r w:rsidR="00570FB1">
        <w:rPr>
          <w:sz w:val="28"/>
          <w:szCs w:val="28"/>
        </w:rPr>
        <w:t xml:space="preserve">and bring suggestions to the rides committee. This could also involve </w:t>
      </w:r>
      <w:r w:rsidR="000C2805">
        <w:rPr>
          <w:sz w:val="28"/>
          <w:szCs w:val="28"/>
        </w:rPr>
        <w:t xml:space="preserve">going to non-riding events. </w:t>
      </w:r>
      <w:r w:rsidR="00451644">
        <w:rPr>
          <w:sz w:val="28"/>
          <w:szCs w:val="28"/>
        </w:rPr>
        <w:t>e</w:t>
      </w:r>
      <w:r w:rsidR="000C2805">
        <w:rPr>
          <w:sz w:val="28"/>
          <w:szCs w:val="28"/>
        </w:rPr>
        <w:t xml:space="preserve">.g. shows. </w:t>
      </w:r>
      <w:r w:rsidR="005B47BB">
        <w:rPr>
          <w:sz w:val="28"/>
          <w:szCs w:val="28"/>
        </w:rPr>
        <w:t xml:space="preserve">Shane is looking into ways that if something is </w:t>
      </w:r>
      <w:r w:rsidR="00443EB0">
        <w:rPr>
          <w:sz w:val="28"/>
          <w:szCs w:val="28"/>
        </w:rPr>
        <w:t>on,</w:t>
      </w:r>
      <w:r w:rsidR="002234BC">
        <w:rPr>
          <w:sz w:val="28"/>
          <w:szCs w:val="28"/>
        </w:rPr>
        <w:t xml:space="preserve"> we can get a quick response for everyone </w:t>
      </w:r>
      <w:r w:rsidR="001F7F31">
        <w:rPr>
          <w:sz w:val="28"/>
          <w:szCs w:val="28"/>
        </w:rPr>
        <w:t xml:space="preserve">if they are interested. </w:t>
      </w:r>
    </w:p>
    <w:p w14:paraId="37DBAA71" w14:textId="77777777" w:rsidR="00D4521E" w:rsidRDefault="008575B9" w:rsidP="00D4521E">
      <w:pPr>
        <w:pStyle w:val="ListParagraph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The new date for </w:t>
      </w:r>
      <w:r w:rsidR="006463B6">
        <w:rPr>
          <w:sz w:val="28"/>
          <w:szCs w:val="28"/>
        </w:rPr>
        <w:t>R</w:t>
      </w:r>
      <w:r>
        <w:rPr>
          <w:sz w:val="28"/>
          <w:szCs w:val="28"/>
        </w:rPr>
        <w:t xml:space="preserve">ide </w:t>
      </w:r>
      <w:r w:rsidR="00D4521E">
        <w:rPr>
          <w:sz w:val="28"/>
          <w:szCs w:val="28"/>
        </w:rPr>
        <w:t>F</w:t>
      </w:r>
      <w:r>
        <w:rPr>
          <w:sz w:val="28"/>
          <w:szCs w:val="28"/>
        </w:rPr>
        <w:t xml:space="preserve">orever will be set </w:t>
      </w:r>
      <w:r w:rsidR="00DC3E61">
        <w:rPr>
          <w:sz w:val="28"/>
          <w:szCs w:val="28"/>
        </w:rPr>
        <w:t>for some time</w:t>
      </w:r>
      <w:r>
        <w:rPr>
          <w:sz w:val="28"/>
          <w:szCs w:val="28"/>
        </w:rPr>
        <w:t xml:space="preserve"> in October.</w:t>
      </w:r>
    </w:p>
    <w:p w14:paraId="78BBD46C" w14:textId="0E8AAB5A" w:rsidR="006F5EEA" w:rsidRDefault="00DC3E61" w:rsidP="00D4521E">
      <w:pPr>
        <w:pStyle w:val="ListParagraph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Blair suggested </w:t>
      </w:r>
      <w:r w:rsidR="000930B1">
        <w:rPr>
          <w:sz w:val="28"/>
          <w:szCs w:val="28"/>
        </w:rPr>
        <w:t xml:space="preserve">setting dates for our next rally in November in 2020 with a suggestion of </w:t>
      </w:r>
      <w:r w:rsidR="000E61EE">
        <w:rPr>
          <w:sz w:val="28"/>
          <w:szCs w:val="28"/>
        </w:rPr>
        <w:t>20</w:t>
      </w:r>
      <w:r w:rsidR="00D4521E">
        <w:rPr>
          <w:sz w:val="28"/>
          <w:szCs w:val="28"/>
        </w:rPr>
        <w:t>,</w:t>
      </w:r>
      <w:r w:rsidR="000E61EE">
        <w:rPr>
          <w:sz w:val="28"/>
          <w:szCs w:val="28"/>
        </w:rPr>
        <w:t xml:space="preserve"> 21</w:t>
      </w:r>
      <w:r w:rsidR="00D4521E">
        <w:rPr>
          <w:sz w:val="28"/>
          <w:szCs w:val="28"/>
        </w:rPr>
        <w:t xml:space="preserve"> &amp;</w:t>
      </w:r>
      <w:r w:rsidR="000E61EE">
        <w:rPr>
          <w:sz w:val="28"/>
          <w:szCs w:val="28"/>
        </w:rPr>
        <w:t xml:space="preserve"> 22</w:t>
      </w:r>
      <w:r w:rsidR="006137B0">
        <w:rPr>
          <w:sz w:val="28"/>
          <w:szCs w:val="28"/>
        </w:rPr>
        <w:t xml:space="preserve"> </w:t>
      </w:r>
      <w:r w:rsidR="000E61EE">
        <w:rPr>
          <w:sz w:val="28"/>
          <w:szCs w:val="28"/>
        </w:rPr>
        <w:t xml:space="preserve">Nov or </w:t>
      </w:r>
      <w:r w:rsidR="006137B0">
        <w:rPr>
          <w:sz w:val="28"/>
          <w:szCs w:val="28"/>
        </w:rPr>
        <w:t>27</w:t>
      </w:r>
      <w:r w:rsidR="00D4521E">
        <w:rPr>
          <w:sz w:val="28"/>
          <w:szCs w:val="28"/>
        </w:rPr>
        <w:t xml:space="preserve">, </w:t>
      </w:r>
      <w:r w:rsidR="006137B0">
        <w:rPr>
          <w:sz w:val="28"/>
          <w:szCs w:val="28"/>
        </w:rPr>
        <w:t>28</w:t>
      </w:r>
      <w:r w:rsidR="00D4521E">
        <w:rPr>
          <w:sz w:val="28"/>
          <w:szCs w:val="28"/>
        </w:rPr>
        <w:t xml:space="preserve"> 7</w:t>
      </w:r>
      <w:r w:rsidR="006137B0">
        <w:rPr>
          <w:sz w:val="28"/>
          <w:szCs w:val="28"/>
        </w:rPr>
        <w:t xml:space="preserve"> 29 </w:t>
      </w:r>
      <w:r w:rsidR="00D4521E">
        <w:rPr>
          <w:sz w:val="28"/>
          <w:szCs w:val="28"/>
        </w:rPr>
        <w:t>November</w:t>
      </w:r>
      <w:r w:rsidR="00135171">
        <w:rPr>
          <w:sz w:val="28"/>
          <w:szCs w:val="28"/>
        </w:rPr>
        <w:t xml:space="preserve">. A </w:t>
      </w:r>
      <w:r w:rsidR="00C446C3">
        <w:rPr>
          <w:sz w:val="28"/>
          <w:szCs w:val="28"/>
        </w:rPr>
        <w:t>subcommittee</w:t>
      </w:r>
      <w:r w:rsidR="00135171">
        <w:rPr>
          <w:sz w:val="28"/>
          <w:szCs w:val="28"/>
        </w:rPr>
        <w:t xml:space="preserve"> needs to be formed</w:t>
      </w:r>
      <w:r w:rsidR="00D4521E">
        <w:rPr>
          <w:sz w:val="28"/>
          <w:szCs w:val="28"/>
        </w:rPr>
        <w:t>,</w:t>
      </w:r>
      <w:r w:rsidR="00135171">
        <w:rPr>
          <w:sz w:val="28"/>
          <w:szCs w:val="28"/>
        </w:rPr>
        <w:t xml:space="preserve"> </w:t>
      </w:r>
      <w:r w:rsidR="006B08D7">
        <w:rPr>
          <w:sz w:val="28"/>
          <w:szCs w:val="28"/>
        </w:rPr>
        <w:t xml:space="preserve">and the earlier the better for dates to be confirmed so it can go in the </w:t>
      </w:r>
      <w:r w:rsidR="00C20CE7">
        <w:rPr>
          <w:sz w:val="28"/>
          <w:szCs w:val="28"/>
        </w:rPr>
        <w:t>Ulyssean</w:t>
      </w:r>
      <w:r w:rsidR="006B08D7">
        <w:rPr>
          <w:sz w:val="28"/>
          <w:szCs w:val="28"/>
        </w:rPr>
        <w:t xml:space="preserve"> </w:t>
      </w:r>
      <w:r w:rsidR="00C20CE7">
        <w:rPr>
          <w:sz w:val="28"/>
          <w:szCs w:val="28"/>
        </w:rPr>
        <w:t>m</w:t>
      </w:r>
      <w:r w:rsidR="00341E67">
        <w:rPr>
          <w:sz w:val="28"/>
          <w:szCs w:val="28"/>
        </w:rPr>
        <w:t>ag</w:t>
      </w:r>
      <w:r w:rsidR="00C20CE7">
        <w:rPr>
          <w:sz w:val="28"/>
          <w:szCs w:val="28"/>
        </w:rPr>
        <w:t>azine</w:t>
      </w:r>
      <w:r w:rsidR="00341E67">
        <w:rPr>
          <w:sz w:val="28"/>
          <w:szCs w:val="28"/>
        </w:rPr>
        <w:t xml:space="preserve">. We need to see what other </w:t>
      </w:r>
      <w:r w:rsidR="00012FC3">
        <w:rPr>
          <w:sz w:val="28"/>
          <w:szCs w:val="28"/>
        </w:rPr>
        <w:t xml:space="preserve">Rallies are on around then. </w:t>
      </w:r>
      <w:r w:rsidR="00BE0BED">
        <w:rPr>
          <w:sz w:val="28"/>
          <w:szCs w:val="28"/>
        </w:rPr>
        <w:t xml:space="preserve">Blair also suggested when wearing our logos </w:t>
      </w:r>
      <w:r w:rsidR="003B729A">
        <w:rPr>
          <w:sz w:val="28"/>
          <w:szCs w:val="28"/>
        </w:rPr>
        <w:t xml:space="preserve">as a patch on jackets we could </w:t>
      </w:r>
      <w:r w:rsidR="00C20CE7">
        <w:rPr>
          <w:sz w:val="28"/>
          <w:szCs w:val="28"/>
        </w:rPr>
        <w:t xml:space="preserve">considered to </w:t>
      </w:r>
      <w:r w:rsidR="00C446C3">
        <w:rPr>
          <w:sz w:val="28"/>
          <w:szCs w:val="28"/>
        </w:rPr>
        <w:t>be</w:t>
      </w:r>
      <w:r w:rsidR="003B729A">
        <w:rPr>
          <w:sz w:val="28"/>
          <w:szCs w:val="28"/>
        </w:rPr>
        <w:t xml:space="preserve"> a gang</w:t>
      </w:r>
      <w:r w:rsidR="00C446C3">
        <w:rPr>
          <w:sz w:val="28"/>
          <w:szCs w:val="28"/>
        </w:rPr>
        <w:t>.</w:t>
      </w:r>
    </w:p>
    <w:p w14:paraId="15C8AD33" w14:textId="03D5DC36" w:rsidR="003E4449" w:rsidRDefault="003E4449" w:rsidP="00123A00">
      <w:pPr>
        <w:ind w:left="36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                       Meeting closed at </w:t>
      </w:r>
      <w:r w:rsidR="00265BEA">
        <w:rPr>
          <w:sz w:val="28"/>
          <w:szCs w:val="28"/>
        </w:rPr>
        <w:t>6.52 PM</w:t>
      </w:r>
    </w:p>
    <w:p w14:paraId="3E6DC15C" w14:textId="185196AB" w:rsidR="00265BEA" w:rsidRDefault="00265BEA" w:rsidP="00123A00">
      <w:pPr>
        <w:ind w:left="360"/>
        <w:jc w:val="both"/>
        <w:rPr>
          <w:sz w:val="28"/>
          <w:szCs w:val="28"/>
        </w:rPr>
      </w:pPr>
      <w:r>
        <w:rPr>
          <w:sz w:val="28"/>
          <w:szCs w:val="28"/>
        </w:rPr>
        <w:t>Also present:</w:t>
      </w:r>
      <w:r w:rsidR="004E2A8E">
        <w:rPr>
          <w:sz w:val="28"/>
          <w:szCs w:val="28"/>
        </w:rPr>
        <w:t xml:space="preserve"> Jeff Ransley #</w:t>
      </w:r>
      <w:r w:rsidR="00B8157C">
        <w:rPr>
          <w:sz w:val="28"/>
          <w:szCs w:val="28"/>
        </w:rPr>
        <w:t xml:space="preserve">9846, Kevin Beetham, </w:t>
      </w:r>
      <w:r w:rsidR="00500272">
        <w:rPr>
          <w:sz w:val="28"/>
          <w:szCs w:val="28"/>
        </w:rPr>
        <w:t xml:space="preserve">John </w:t>
      </w:r>
      <w:r w:rsidR="00FA64FA">
        <w:rPr>
          <w:sz w:val="28"/>
          <w:szCs w:val="28"/>
        </w:rPr>
        <w:t>Newport</w:t>
      </w:r>
      <w:r w:rsidR="00C20CE7">
        <w:rPr>
          <w:sz w:val="28"/>
          <w:szCs w:val="28"/>
        </w:rPr>
        <w:t xml:space="preserve"> </w:t>
      </w:r>
      <w:r w:rsidR="00FA64FA">
        <w:rPr>
          <w:sz w:val="28"/>
          <w:szCs w:val="28"/>
        </w:rPr>
        <w:t>#3503</w:t>
      </w:r>
      <w:r w:rsidR="00D460EE">
        <w:rPr>
          <w:sz w:val="28"/>
          <w:szCs w:val="28"/>
        </w:rPr>
        <w:t xml:space="preserve">, </w:t>
      </w:r>
      <w:r w:rsidR="006108DC">
        <w:rPr>
          <w:sz w:val="28"/>
          <w:szCs w:val="28"/>
        </w:rPr>
        <w:t>Graham Voss</w:t>
      </w:r>
      <w:r w:rsidR="00A24EFB">
        <w:rPr>
          <w:sz w:val="28"/>
          <w:szCs w:val="28"/>
        </w:rPr>
        <w:t xml:space="preserve"> # 486, </w:t>
      </w:r>
      <w:r w:rsidR="00984B42">
        <w:rPr>
          <w:sz w:val="28"/>
          <w:szCs w:val="28"/>
        </w:rPr>
        <w:t>Janet Voss, Scott Mills #</w:t>
      </w:r>
      <w:r w:rsidR="00CE11CB">
        <w:rPr>
          <w:sz w:val="28"/>
          <w:szCs w:val="28"/>
        </w:rPr>
        <w:t xml:space="preserve">9845, Joy Campbell #2772, </w:t>
      </w:r>
      <w:r w:rsidR="003735B7">
        <w:rPr>
          <w:sz w:val="28"/>
          <w:szCs w:val="28"/>
        </w:rPr>
        <w:t>Janice Weston #</w:t>
      </w:r>
      <w:r w:rsidR="002E4842">
        <w:rPr>
          <w:sz w:val="28"/>
          <w:szCs w:val="28"/>
        </w:rPr>
        <w:t xml:space="preserve"> </w:t>
      </w:r>
      <w:r w:rsidR="007D6A6C">
        <w:rPr>
          <w:sz w:val="28"/>
          <w:szCs w:val="28"/>
        </w:rPr>
        <w:t>9927</w:t>
      </w:r>
    </w:p>
    <w:p w14:paraId="3B21EFC0" w14:textId="77777777" w:rsidR="00265BEA" w:rsidRPr="003E4449" w:rsidRDefault="00265BEA" w:rsidP="00123A00">
      <w:pPr>
        <w:ind w:left="360"/>
        <w:jc w:val="both"/>
        <w:rPr>
          <w:sz w:val="28"/>
          <w:szCs w:val="28"/>
        </w:rPr>
      </w:pPr>
    </w:p>
    <w:p w14:paraId="71C87F95" w14:textId="77777777" w:rsidR="00C571C2" w:rsidRDefault="00C571C2" w:rsidP="00123A00">
      <w:pPr>
        <w:jc w:val="both"/>
        <w:rPr>
          <w:sz w:val="28"/>
          <w:szCs w:val="28"/>
        </w:rPr>
      </w:pPr>
    </w:p>
    <w:p w14:paraId="26C457F3" w14:textId="476ACC3F" w:rsidR="00D53702" w:rsidRDefault="00D53702">
      <w:pPr>
        <w:rPr>
          <w:sz w:val="28"/>
          <w:szCs w:val="28"/>
        </w:rPr>
      </w:pPr>
      <w:r>
        <w:rPr>
          <w:sz w:val="28"/>
          <w:szCs w:val="28"/>
        </w:rPr>
        <w:lastRenderedPageBreak/>
        <w:t xml:space="preserve">                                 </w:t>
      </w:r>
      <w:r w:rsidR="009D6D32">
        <w:rPr>
          <w:noProof/>
          <w:lang w:eastAsia="en-NZ"/>
        </w:rPr>
        <w:drawing>
          <wp:inline distT="0" distB="0" distL="0" distR="0" wp14:anchorId="739A74EC" wp14:editId="4E1988A7">
            <wp:extent cx="5731510" cy="7880985"/>
            <wp:effectExtent l="0" t="0" r="2540" b="5715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78809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AC0BA5">
        <w:rPr>
          <w:sz w:val="28"/>
          <w:szCs w:val="28"/>
        </w:rPr>
        <w:t>gfgf</w:t>
      </w:r>
      <w:r w:rsidR="0005430B">
        <w:rPr>
          <w:sz w:val="28"/>
          <w:szCs w:val="28"/>
        </w:rPr>
        <w:t>h</w:t>
      </w:r>
    </w:p>
    <w:p w14:paraId="733150A5" w14:textId="65F377CF" w:rsidR="00D53702" w:rsidRPr="000D0ABF" w:rsidRDefault="00D53702">
      <w:pPr>
        <w:rPr>
          <w:sz w:val="28"/>
          <w:szCs w:val="28"/>
        </w:rPr>
      </w:pPr>
    </w:p>
    <w:sectPr w:rsidR="00D53702" w:rsidRPr="000D0ABF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F2A672C"/>
    <w:multiLevelType w:val="hybridMultilevel"/>
    <w:tmpl w:val="9CD4074E"/>
    <w:lvl w:ilvl="0" w:tplc="1409000F">
      <w:start w:val="1"/>
      <w:numFmt w:val="decimal"/>
      <w:lvlText w:val="%1."/>
      <w:lvlJc w:val="left"/>
      <w:pPr>
        <w:ind w:left="720" w:hanging="360"/>
      </w:pPr>
    </w:lvl>
    <w:lvl w:ilvl="1" w:tplc="14090019" w:tentative="1">
      <w:start w:val="1"/>
      <w:numFmt w:val="lowerLetter"/>
      <w:lvlText w:val="%2."/>
      <w:lvlJc w:val="left"/>
      <w:pPr>
        <w:ind w:left="1440" w:hanging="360"/>
      </w:pPr>
    </w:lvl>
    <w:lvl w:ilvl="2" w:tplc="1409001B" w:tentative="1">
      <w:start w:val="1"/>
      <w:numFmt w:val="lowerRoman"/>
      <w:lvlText w:val="%3."/>
      <w:lvlJc w:val="right"/>
      <w:pPr>
        <w:ind w:left="2160" w:hanging="180"/>
      </w:pPr>
    </w:lvl>
    <w:lvl w:ilvl="3" w:tplc="1409000F" w:tentative="1">
      <w:start w:val="1"/>
      <w:numFmt w:val="decimal"/>
      <w:lvlText w:val="%4."/>
      <w:lvlJc w:val="left"/>
      <w:pPr>
        <w:ind w:left="2880" w:hanging="360"/>
      </w:pPr>
    </w:lvl>
    <w:lvl w:ilvl="4" w:tplc="14090019" w:tentative="1">
      <w:start w:val="1"/>
      <w:numFmt w:val="lowerLetter"/>
      <w:lvlText w:val="%5."/>
      <w:lvlJc w:val="left"/>
      <w:pPr>
        <w:ind w:left="3600" w:hanging="360"/>
      </w:pPr>
    </w:lvl>
    <w:lvl w:ilvl="5" w:tplc="1409001B" w:tentative="1">
      <w:start w:val="1"/>
      <w:numFmt w:val="lowerRoman"/>
      <w:lvlText w:val="%6."/>
      <w:lvlJc w:val="right"/>
      <w:pPr>
        <w:ind w:left="4320" w:hanging="180"/>
      </w:pPr>
    </w:lvl>
    <w:lvl w:ilvl="6" w:tplc="1409000F" w:tentative="1">
      <w:start w:val="1"/>
      <w:numFmt w:val="decimal"/>
      <w:lvlText w:val="%7."/>
      <w:lvlJc w:val="left"/>
      <w:pPr>
        <w:ind w:left="5040" w:hanging="360"/>
      </w:pPr>
    </w:lvl>
    <w:lvl w:ilvl="7" w:tplc="14090019" w:tentative="1">
      <w:start w:val="1"/>
      <w:numFmt w:val="lowerLetter"/>
      <w:lvlText w:val="%8."/>
      <w:lvlJc w:val="left"/>
      <w:pPr>
        <w:ind w:left="5760" w:hanging="360"/>
      </w:pPr>
    </w:lvl>
    <w:lvl w:ilvl="8" w:tplc="1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67D656B0"/>
    <w:multiLevelType w:val="hybridMultilevel"/>
    <w:tmpl w:val="AA087F7C"/>
    <w:lvl w:ilvl="0" w:tplc="1409000F">
      <w:start w:val="1"/>
      <w:numFmt w:val="decimal"/>
      <w:lvlText w:val="%1."/>
      <w:lvlJc w:val="left"/>
      <w:pPr>
        <w:ind w:left="720" w:hanging="360"/>
      </w:pPr>
    </w:lvl>
    <w:lvl w:ilvl="1" w:tplc="14090019" w:tentative="1">
      <w:start w:val="1"/>
      <w:numFmt w:val="lowerLetter"/>
      <w:lvlText w:val="%2."/>
      <w:lvlJc w:val="left"/>
      <w:pPr>
        <w:ind w:left="1440" w:hanging="360"/>
      </w:pPr>
    </w:lvl>
    <w:lvl w:ilvl="2" w:tplc="1409001B" w:tentative="1">
      <w:start w:val="1"/>
      <w:numFmt w:val="lowerRoman"/>
      <w:lvlText w:val="%3."/>
      <w:lvlJc w:val="right"/>
      <w:pPr>
        <w:ind w:left="2160" w:hanging="180"/>
      </w:pPr>
    </w:lvl>
    <w:lvl w:ilvl="3" w:tplc="1409000F" w:tentative="1">
      <w:start w:val="1"/>
      <w:numFmt w:val="decimal"/>
      <w:lvlText w:val="%4."/>
      <w:lvlJc w:val="left"/>
      <w:pPr>
        <w:ind w:left="2880" w:hanging="360"/>
      </w:pPr>
    </w:lvl>
    <w:lvl w:ilvl="4" w:tplc="14090019" w:tentative="1">
      <w:start w:val="1"/>
      <w:numFmt w:val="lowerLetter"/>
      <w:lvlText w:val="%5."/>
      <w:lvlJc w:val="left"/>
      <w:pPr>
        <w:ind w:left="3600" w:hanging="360"/>
      </w:pPr>
    </w:lvl>
    <w:lvl w:ilvl="5" w:tplc="1409001B" w:tentative="1">
      <w:start w:val="1"/>
      <w:numFmt w:val="lowerRoman"/>
      <w:lvlText w:val="%6."/>
      <w:lvlJc w:val="right"/>
      <w:pPr>
        <w:ind w:left="4320" w:hanging="180"/>
      </w:pPr>
    </w:lvl>
    <w:lvl w:ilvl="6" w:tplc="1409000F" w:tentative="1">
      <w:start w:val="1"/>
      <w:numFmt w:val="decimal"/>
      <w:lvlText w:val="%7."/>
      <w:lvlJc w:val="left"/>
      <w:pPr>
        <w:ind w:left="5040" w:hanging="360"/>
      </w:pPr>
    </w:lvl>
    <w:lvl w:ilvl="7" w:tplc="14090019" w:tentative="1">
      <w:start w:val="1"/>
      <w:numFmt w:val="lowerLetter"/>
      <w:lvlText w:val="%8."/>
      <w:lvlJc w:val="left"/>
      <w:pPr>
        <w:ind w:left="5760" w:hanging="360"/>
      </w:pPr>
    </w:lvl>
    <w:lvl w:ilvl="8" w:tplc="1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3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B2F8A"/>
    <w:rsid w:val="00012C4C"/>
    <w:rsid w:val="00012FC3"/>
    <w:rsid w:val="00053A16"/>
    <w:rsid w:val="0005430B"/>
    <w:rsid w:val="00077A3A"/>
    <w:rsid w:val="0008357A"/>
    <w:rsid w:val="000930B1"/>
    <w:rsid w:val="000C2805"/>
    <w:rsid w:val="000D0ABF"/>
    <w:rsid w:val="000E61EE"/>
    <w:rsid w:val="001106C9"/>
    <w:rsid w:val="00122463"/>
    <w:rsid w:val="00123A00"/>
    <w:rsid w:val="00133DBF"/>
    <w:rsid w:val="00135171"/>
    <w:rsid w:val="001E0EA6"/>
    <w:rsid w:val="001F7F31"/>
    <w:rsid w:val="00206EB0"/>
    <w:rsid w:val="002234BC"/>
    <w:rsid w:val="00240767"/>
    <w:rsid w:val="002572E1"/>
    <w:rsid w:val="00265BEA"/>
    <w:rsid w:val="00282979"/>
    <w:rsid w:val="002E4842"/>
    <w:rsid w:val="002F1E58"/>
    <w:rsid w:val="00310160"/>
    <w:rsid w:val="00310FB1"/>
    <w:rsid w:val="00341E67"/>
    <w:rsid w:val="003616BC"/>
    <w:rsid w:val="003735B7"/>
    <w:rsid w:val="00373844"/>
    <w:rsid w:val="003A2148"/>
    <w:rsid w:val="003B729A"/>
    <w:rsid w:val="003E4449"/>
    <w:rsid w:val="00403B3A"/>
    <w:rsid w:val="004156F3"/>
    <w:rsid w:val="004327C2"/>
    <w:rsid w:val="004366BC"/>
    <w:rsid w:val="00443EB0"/>
    <w:rsid w:val="00451644"/>
    <w:rsid w:val="004A4200"/>
    <w:rsid w:val="004E2A8E"/>
    <w:rsid w:val="00500272"/>
    <w:rsid w:val="00570FB1"/>
    <w:rsid w:val="00573CD5"/>
    <w:rsid w:val="00584719"/>
    <w:rsid w:val="005945BC"/>
    <w:rsid w:val="00597151"/>
    <w:rsid w:val="005A4947"/>
    <w:rsid w:val="005B47BB"/>
    <w:rsid w:val="00601027"/>
    <w:rsid w:val="006108DC"/>
    <w:rsid w:val="006137B0"/>
    <w:rsid w:val="006158E5"/>
    <w:rsid w:val="006463B6"/>
    <w:rsid w:val="00650E55"/>
    <w:rsid w:val="00666D4D"/>
    <w:rsid w:val="00685D01"/>
    <w:rsid w:val="006B08D7"/>
    <w:rsid w:val="006C6C59"/>
    <w:rsid w:val="006E0982"/>
    <w:rsid w:val="006F5EEA"/>
    <w:rsid w:val="00715665"/>
    <w:rsid w:val="00721FE6"/>
    <w:rsid w:val="007D6A6C"/>
    <w:rsid w:val="00854FCF"/>
    <w:rsid w:val="008575B9"/>
    <w:rsid w:val="00857BAD"/>
    <w:rsid w:val="008B1A7C"/>
    <w:rsid w:val="008F5C40"/>
    <w:rsid w:val="00906149"/>
    <w:rsid w:val="00923EE7"/>
    <w:rsid w:val="00932917"/>
    <w:rsid w:val="00984B42"/>
    <w:rsid w:val="0099675C"/>
    <w:rsid w:val="009977E9"/>
    <w:rsid w:val="00997C7C"/>
    <w:rsid w:val="009A2697"/>
    <w:rsid w:val="009B223D"/>
    <w:rsid w:val="009B2F8A"/>
    <w:rsid w:val="009D6D32"/>
    <w:rsid w:val="009E1611"/>
    <w:rsid w:val="00A0628C"/>
    <w:rsid w:val="00A2150E"/>
    <w:rsid w:val="00A24EFB"/>
    <w:rsid w:val="00A57E03"/>
    <w:rsid w:val="00A95258"/>
    <w:rsid w:val="00AA34E0"/>
    <w:rsid w:val="00AC0BA5"/>
    <w:rsid w:val="00B12B50"/>
    <w:rsid w:val="00B13210"/>
    <w:rsid w:val="00B42E43"/>
    <w:rsid w:val="00B45AFC"/>
    <w:rsid w:val="00B54B37"/>
    <w:rsid w:val="00B7634B"/>
    <w:rsid w:val="00B8157C"/>
    <w:rsid w:val="00BD21F3"/>
    <w:rsid w:val="00BE0BED"/>
    <w:rsid w:val="00BF41CB"/>
    <w:rsid w:val="00C10486"/>
    <w:rsid w:val="00C1054B"/>
    <w:rsid w:val="00C20CE7"/>
    <w:rsid w:val="00C3391E"/>
    <w:rsid w:val="00C446C3"/>
    <w:rsid w:val="00C504C2"/>
    <w:rsid w:val="00C571C2"/>
    <w:rsid w:val="00C83D90"/>
    <w:rsid w:val="00CE11CB"/>
    <w:rsid w:val="00D10E67"/>
    <w:rsid w:val="00D4521E"/>
    <w:rsid w:val="00D4544C"/>
    <w:rsid w:val="00D460EE"/>
    <w:rsid w:val="00D53702"/>
    <w:rsid w:val="00DC3E61"/>
    <w:rsid w:val="00DC628C"/>
    <w:rsid w:val="00DD7388"/>
    <w:rsid w:val="00DE4BF4"/>
    <w:rsid w:val="00E00109"/>
    <w:rsid w:val="00E2373C"/>
    <w:rsid w:val="00E3250C"/>
    <w:rsid w:val="00E42934"/>
    <w:rsid w:val="00E737A9"/>
    <w:rsid w:val="00EB5039"/>
    <w:rsid w:val="00F20504"/>
    <w:rsid w:val="00F32101"/>
    <w:rsid w:val="00FA64F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N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CAAF8BD"/>
  <w15:chartTrackingRefBased/>
  <w15:docId w15:val="{724FBAB6-1E7C-46D3-8F0C-7A445910EB4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NZ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BF41CB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2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5" Type="http://schemas.openxmlformats.org/officeDocument/2006/relationships/hyperlink" Target="http://www.google.co.nz/url?sa=i&amp;rct=j&amp;q=&amp;esrc=s&amp;source=images&amp;cd=&amp;cad=rja&amp;uact=8&amp;ved=0CAcQjRw&amp;url=http://www.stuff.co.nz/motoring/7305510/Riding-in-the-blood-of-close-knit-bikers&amp;ei=P19UVbmlMYLimgW-q4HQBg&amp;bvm=bv.93112503,d.dGY&amp;psig=AFQjCNH4c72lywFww9jU0n1YPNOOWhb3sg&amp;ust=1431679156637219" TargetMode="Externa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1C821A9F</Template>
  <TotalTime>1</TotalTime>
  <Pages>3</Pages>
  <Words>510</Words>
  <Characters>2910</Characters>
  <Application>Microsoft Office Word</Application>
  <DocSecurity>0</DocSecurity>
  <Lines>24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3414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Graeme Weston</dc:creator>
  <cp:keywords/>
  <dc:description/>
  <cp:lastModifiedBy>Gemma Peyerl</cp:lastModifiedBy>
  <cp:revision>2</cp:revision>
  <dcterms:created xsi:type="dcterms:W3CDTF">2019-07-03T02:49:00Z</dcterms:created>
  <dcterms:modified xsi:type="dcterms:W3CDTF">2019-07-03T02:49:00Z</dcterms:modified>
</cp:coreProperties>
</file>